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827DA2" w14:paraId="55AAE400" w14:textId="77777777" w:rsidTr="00755C79">
        <w:tc>
          <w:tcPr>
            <w:tcW w:w="9576" w:type="dxa"/>
          </w:tcPr>
          <w:p w14:paraId="518AD47D" w14:textId="13705663" w:rsidR="00827DA2" w:rsidRDefault="00827DA2" w:rsidP="00755C79">
            <w:pPr>
              <w:pStyle w:val="14bldcentr"/>
            </w:pPr>
            <w:r>
              <w:t xml:space="preserve">SOLICITATION ADDENDUM </w:t>
            </w:r>
            <w:r w:rsidR="00DD70EA">
              <w:t>Four</w:t>
            </w:r>
          </w:p>
          <w:p w14:paraId="560695BA" w14:textId="77777777" w:rsidR="00827DA2" w:rsidRDefault="00827DA2" w:rsidP="00755C79">
            <w:pPr>
              <w:pStyle w:val="14bldcentr"/>
            </w:pPr>
            <w:r>
              <w:t>CHANGE IN SCOPE</w:t>
            </w:r>
          </w:p>
        </w:tc>
      </w:tr>
    </w:tbl>
    <w:p w14:paraId="17F9AF44" w14:textId="77777777" w:rsidR="00827DA2" w:rsidRDefault="00827DA2" w:rsidP="00827DA2">
      <w:pPr>
        <w:pStyle w:val="14bldcentr"/>
      </w:pPr>
    </w:p>
    <w:p w14:paraId="5DC8861D" w14:textId="6A71FCA6" w:rsidR="00361640" w:rsidRDefault="00A60D8F" w:rsidP="00A60D8F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bookmarkStart w:id="0" w:name="_Hlk194561885"/>
      <w:r w:rsidRPr="00955B4D">
        <w:rPr>
          <w:b/>
          <w:bCs/>
          <w:sz w:val="28"/>
        </w:rPr>
        <w:t xml:space="preserve">SOLICITATION NUMBER: </w:t>
      </w:r>
      <w:r w:rsidR="00DD70EA">
        <w:rPr>
          <w:b/>
          <w:bCs/>
          <w:sz w:val="28"/>
        </w:rPr>
        <w:t>124528 ON</w:t>
      </w:r>
    </w:p>
    <w:p w14:paraId="1B84C903" w14:textId="13A63564" w:rsidR="00A60D8F" w:rsidRPr="00955B4D" w:rsidRDefault="00DD70EA" w:rsidP="00A60D8F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r w:rsidRPr="00DD70EA">
        <w:rPr>
          <w:b/>
          <w:bCs/>
          <w:sz w:val="28"/>
        </w:rPr>
        <w:t>Medicaid Drug Rebate System</w:t>
      </w:r>
    </w:p>
    <w:p w14:paraId="50203F92" w14:textId="691515E0" w:rsidR="00A60D8F" w:rsidRDefault="00A60D8F" w:rsidP="00A60D8F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>Opening Date</w:t>
      </w:r>
      <w:proofErr w:type="gramStart"/>
      <w:r w:rsidRPr="00A863B0">
        <w:rPr>
          <w:b/>
          <w:bCs/>
          <w:color w:val="auto"/>
          <w:sz w:val="28"/>
          <w:szCs w:val="28"/>
        </w:rPr>
        <w:t xml:space="preserve">:  </w:t>
      </w:r>
      <w:r w:rsidR="00DD70EA">
        <w:rPr>
          <w:b/>
          <w:bCs/>
          <w:color w:val="auto"/>
          <w:sz w:val="28"/>
          <w:szCs w:val="28"/>
        </w:rPr>
        <w:t>August</w:t>
      </w:r>
      <w:proofErr w:type="gramEnd"/>
      <w:r w:rsidR="00DD70EA">
        <w:rPr>
          <w:b/>
          <w:bCs/>
          <w:color w:val="auto"/>
          <w:sz w:val="28"/>
          <w:szCs w:val="28"/>
        </w:rPr>
        <w:t xml:space="preserve"> 6, </w:t>
      </w:r>
      <w:proofErr w:type="gramStart"/>
      <w:r w:rsidR="00DD70EA">
        <w:rPr>
          <w:b/>
          <w:bCs/>
          <w:color w:val="auto"/>
          <w:sz w:val="28"/>
          <w:szCs w:val="28"/>
        </w:rPr>
        <w:t>2026</w:t>
      </w:r>
      <w:proofErr w:type="gramEnd"/>
      <w:r w:rsidR="00DD70EA">
        <w:rPr>
          <w:b/>
          <w:bCs/>
          <w:color w:val="auto"/>
          <w:sz w:val="28"/>
          <w:szCs w:val="28"/>
        </w:rPr>
        <w:t xml:space="preserve"> 2:00 PM</w:t>
      </w:r>
    </w:p>
    <w:p w14:paraId="0033A8D2" w14:textId="2453EEAF" w:rsidR="00A60D8F" w:rsidRPr="00A863B0" w:rsidRDefault="00A60D8F" w:rsidP="00A60D8F">
      <w:pPr>
        <w:pStyle w:val="Level1Body"/>
        <w:jc w:val="center"/>
        <w:rPr>
          <w:b/>
          <w:bCs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Addendum Effective Date: </w:t>
      </w:r>
      <w:r w:rsidR="00DD70EA">
        <w:rPr>
          <w:b/>
          <w:bCs/>
          <w:color w:val="auto"/>
          <w:sz w:val="28"/>
          <w:szCs w:val="28"/>
        </w:rPr>
        <w:t>7/30/2026</w:t>
      </w:r>
    </w:p>
    <w:bookmarkEnd w:id="0"/>
    <w:p w14:paraId="101A04AC" w14:textId="77777777" w:rsidR="000970AC" w:rsidRPr="00BD5697" w:rsidRDefault="000970AC" w:rsidP="000970AC">
      <w:pPr>
        <w:pStyle w:val="Level3Body"/>
      </w:pPr>
    </w:p>
    <w:p w14:paraId="5131F1B5" w14:textId="77777777" w:rsidR="000970AC" w:rsidRPr="00BD5697" w:rsidRDefault="000970AC" w:rsidP="000970AC">
      <w:pPr>
        <w:pStyle w:val="Level1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1C985A3" wp14:editId="5B18A8E9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858000" cy="93980"/>
                <wp:effectExtent l="0" t="381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93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AF297" id="Rectangle 2" o:spid="_x0000_s1026" style="position:absolute;margin-left:0;margin-top:0;width:540pt;height:7.4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" fillcolor="black" stroked="f" strokeweight="0">
                <w10:wrap anchorx="page"/>
                <w10:anchorlock/>
              </v:rect>
            </w:pict>
          </mc:Fallback>
        </mc:AlternateContent>
      </w:r>
    </w:p>
    <w:p w14:paraId="04128194" w14:textId="77777777" w:rsidR="000970AC" w:rsidRPr="00BD5697" w:rsidRDefault="000970AC" w:rsidP="000970AC">
      <w:pPr>
        <w:pStyle w:val="Heading4"/>
      </w:pPr>
      <w:r>
        <w:t>Change in Scope</w:t>
      </w:r>
    </w:p>
    <w:p w14:paraId="5501AF8E" w14:textId="77777777" w:rsidR="000970AC" w:rsidRPr="00BD5697" w:rsidRDefault="000970AC" w:rsidP="000970AC">
      <w:pPr>
        <w:pStyle w:val="Level1Body"/>
      </w:pPr>
    </w:p>
    <w:p w14:paraId="60FFE5EA" w14:textId="4881675E" w:rsidR="00E634F1" w:rsidRDefault="00E634F1" w:rsidP="000970AC">
      <w:pPr>
        <w:pStyle w:val="Level1Body"/>
      </w:pPr>
      <w:r>
        <w:t xml:space="preserve">Old Scope: </w:t>
      </w:r>
      <w:proofErr w:type="spellStart"/>
      <w:r>
        <w:t>Sharefile</w:t>
      </w:r>
      <w:proofErr w:type="spellEnd"/>
      <w:r>
        <w:t xml:space="preserve"> link has expired and no longer accepting submittals.</w:t>
      </w:r>
    </w:p>
    <w:p w14:paraId="0C3B383E" w14:textId="77777777" w:rsidR="00E634F1" w:rsidRDefault="00E634F1" w:rsidP="000970AC">
      <w:pPr>
        <w:pStyle w:val="Level1Body"/>
      </w:pPr>
    </w:p>
    <w:p w14:paraId="1320C354" w14:textId="54243612" w:rsidR="00E634F1" w:rsidRPr="00E634F1" w:rsidRDefault="00E634F1" w:rsidP="000970AC">
      <w:pPr>
        <w:pStyle w:val="Level1Body"/>
      </w:pPr>
      <w:r w:rsidRPr="00E634F1">
        <w:t>Electronic Solicitation Opening – Online Via Webex</w:t>
      </w:r>
    </w:p>
    <w:p w14:paraId="508560C7" w14:textId="77777777" w:rsidR="00E634F1" w:rsidRPr="00E634F1" w:rsidRDefault="00E634F1" w:rsidP="000970AC">
      <w:pPr>
        <w:pStyle w:val="Level1Body"/>
      </w:pPr>
      <w:r w:rsidRPr="00E634F1">
        <w:t xml:space="preserve">IT IS THE BIDDER’S RESPONSIBILTY TO UPLOAD ELECTRONIC FILES BY OPENING DATE AND TIME. EXCEPTIONS WILL NOT BE MADE FOR TECHNOLOGY ISSUES. ShareFile Electronic Solicitation Submission Link: </w:t>
      </w:r>
    </w:p>
    <w:p w14:paraId="15FF9EFD" w14:textId="695DDA1C" w:rsidR="000970AC" w:rsidRPr="00DD70EA" w:rsidRDefault="00E634F1" w:rsidP="000970AC">
      <w:pPr>
        <w:pStyle w:val="Level1Body"/>
        <w:rPr>
          <w:b/>
          <w:bCs/>
          <w:strike/>
        </w:rPr>
      </w:pPr>
      <w:r w:rsidRPr="00DD70EA">
        <w:rPr>
          <w:b/>
          <w:bCs/>
          <w:strike/>
        </w:rPr>
        <w:t>https://nebraska.sharefile.com/r-r5eec337d3a7141f89ca2de4f6c886243</w:t>
      </w:r>
    </w:p>
    <w:p w14:paraId="0A82FB13" w14:textId="77777777" w:rsidR="000970AC" w:rsidRPr="00985AE2" w:rsidRDefault="000970AC" w:rsidP="000970AC">
      <w:pPr>
        <w:pStyle w:val="Level1Body"/>
      </w:pPr>
      <w:r w:rsidRPr="00985AE2">
        <w:t xml:space="preserve"> </w:t>
      </w:r>
    </w:p>
    <w:p w14:paraId="5DE6ACFE" w14:textId="77777777" w:rsidR="000970AC" w:rsidRPr="00985AE2" w:rsidRDefault="000970AC" w:rsidP="000970AC">
      <w:pPr>
        <w:pStyle w:val="Level1Body"/>
      </w:pPr>
    </w:p>
    <w:p w14:paraId="758762BD" w14:textId="77777777" w:rsidR="000970AC" w:rsidRDefault="000970AC" w:rsidP="000970AC">
      <w:r w:rsidRPr="00985AE2">
        <w:t>This addendum will be</w:t>
      </w:r>
      <w:r>
        <w:t xml:space="preserve"> incorporated into </w:t>
      </w:r>
      <w:r w:rsidRPr="00985AE2">
        <w:t xml:space="preserve">the </w:t>
      </w:r>
      <w:r>
        <w:t>solicitation.</w:t>
      </w:r>
    </w:p>
    <w:p w14:paraId="65E3DE06" w14:textId="77777777" w:rsidR="00FA5ABF" w:rsidRDefault="00FA5ABF"/>
    <w:p w14:paraId="7E0073A5" w14:textId="77777777" w:rsidR="00DD70EA" w:rsidRPr="00E634F1" w:rsidRDefault="00DD70EA" w:rsidP="00DD70EA">
      <w:pPr>
        <w:pStyle w:val="Level1Body"/>
      </w:pPr>
      <w:r w:rsidRPr="00E634F1">
        <w:t>Electronic Solicitation Opening – Online Via Webex</w:t>
      </w:r>
    </w:p>
    <w:p w14:paraId="72618D6E" w14:textId="77777777" w:rsidR="00DD70EA" w:rsidRPr="00E634F1" w:rsidRDefault="00DD70EA" w:rsidP="00DD70EA">
      <w:pPr>
        <w:pStyle w:val="Level1Body"/>
      </w:pPr>
      <w:r w:rsidRPr="00E634F1">
        <w:t xml:space="preserve">IT IS THE BIDDER’S RESPONSIBILTY TO UPLOAD ELECTRONIC FILES BY OPENING DATE AND TIME. EXCEPTIONS WILL NOT BE MADE FOR TECHNOLOGY ISSUES. ShareFile Electronic Solicitation Submission Link: </w:t>
      </w:r>
    </w:p>
    <w:p w14:paraId="4A92D4F4" w14:textId="77777777" w:rsidR="00DD70EA" w:rsidRDefault="00DD70EA"/>
    <w:p w14:paraId="4D3AE55E" w14:textId="77777777" w:rsidR="00DD70EA" w:rsidRDefault="00DD70EA"/>
    <w:p w14:paraId="6C4E80E2" w14:textId="5DFFE9D2" w:rsidR="00DD70EA" w:rsidRDefault="00DD70EA">
      <w:hyperlink r:id="rId6" w:history="1">
        <w:r w:rsidRPr="00D852F8">
          <w:rPr>
            <w:rStyle w:val="Hyperlink"/>
          </w:rPr>
          <w:t>https://nebraska.sharefile.com/r-r851496adb2654eafb28fe35b110af7bd</w:t>
        </w:r>
      </w:hyperlink>
    </w:p>
    <w:p w14:paraId="5974F9F0" w14:textId="77777777" w:rsidR="00DD70EA" w:rsidRDefault="00DD70EA"/>
    <w:sectPr w:rsidR="00DD70E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B9E4B" w14:textId="77777777" w:rsidR="00905595" w:rsidRDefault="00905595" w:rsidP="000970AC">
      <w:r>
        <w:separator/>
      </w:r>
    </w:p>
  </w:endnote>
  <w:endnote w:type="continuationSeparator" w:id="0">
    <w:p w14:paraId="275C70E2" w14:textId="77777777" w:rsidR="00905595" w:rsidRDefault="00905595" w:rsidP="00097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367E1" w14:textId="1A488608" w:rsidR="00512618" w:rsidRPr="00512618" w:rsidRDefault="00512618" w:rsidP="00512618">
    <w:pPr>
      <w:pStyle w:val="Footer"/>
      <w:jc w:val="right"/>
    </w:pPr>
    <w:r w:rsidRPr="00512618">
      <w:t>SPB Form 2</w:t>
    </w:r>
    <w:r>
      <w:t>8</w:t>
    </w:r>
  </w:p>
  <w:p w14:paraId="1754C848" w14:textId="77777777" w:rsidR="00512618" w:rsidRPr="00512618" w:rsidRDefault="00512618" w:rsidP="00512618">
    <w:pPr>
      <w:pStyle w:val="Footer"/>
      <w:jc w:val="right"/>
    </w:pPr>
    <w:r w:rsidRPr="00512618">
      <w:t>Last Revised 4-17-2025</w:t>
    </w:r>
  </w:p>
  <w:p w14:paraId="2A9425B5" w14:textId="77777777" w:rsidR="00512618" w:rsidRPr="00512618" w:rsidRDefault="00905595" w:rsidP="00512618">
    <w:pPr>
      <w:pStyle w:val="Footer"/>
      <w:jc w:val="right"/>
    </w:pPr>
    <w:sdt>
      <w:sdtPr>
        <w:id w:val="-91191887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12618" w:rsidRPr="00512618">
              <w:t xml:space="preserve">Page </w:t>
            </w:r>
            <w:r w:rsidR="00512618" w:rsidRPr="00512618">
              <w:rPr>
                <w:b/>
                <w:bCs/>
              </w:rPr>
              <w:fldChar w:fldCharType="begin"/>
            </w:r>
            <w:r w:rsidR="00512618" w:rsidRPr="00512618">
              <w:rPr>
                <w:b/>
                <w:bCs/>
              </w:rPr>
              <w:instrText xml:space="preserve"> PAGE </w:instrText>
            </w:r>
            <w:r w:rsidR="00512618" w:rsidRPr="00512618">
              <w:rPr>
                <w:b/>
                <w:bCs/>
              </w:rPr>
              <w:fldChar w:fldCharType="separate"/>
            </w:r>
            <w:r w:rsidR="00512618" w:rsidRPr="00512618">
              <w:rPr>
                <w:b/>
                <w:bCs/>
              </w:rPr>
              <w:t>1</w:t>
            </w:r>
            <w:r w:rsidR="00512618" w:rsidRPr="00512618">
              <w:fldChar w:fldCharType="end"/>
            </w:r>
            <w:r w:rsidR="00512618" w:rsidRPr="00512618">
              <w:t xml:space="preserve"> of </w:t>
            </w:r>
            <w:r w:rsidR="00512618" w:rsidRPr="00512618">
              <w:rPr>
                <w:b/>
                <w:bCs/>
              </w:rPr>
              <w:fldChar w:fldCharType="begin"/>
            </w:r>
            <w:r w:rsidR="00512618" w:rsidRPr="00512618">
              <w:rPr>
                <w:b/>
                <w:bCs/>
              </w:rPr>
              <w:instrText xml:space="preserve"> NUMPAGES  </w:instrText>
            </w:r>
            <w:r w:rsidR="00512618" w:rsidRPr="00512618">
              <w:rPr>
                <w:b/>
                <w:bCs/>
              </w:rPr>
              <w:fldChar w:fldCharType="separate"/>
            </w:r>
            <w:r w:rsidR="00512618" w:rsidRPr="00512618">
              <w:rPr>
                <w:b/>
                <w:bCs/>
              </w:rPr>
              <w:t>1</w:t>
            </w:r>
            <w:r w:rsidR="00512618" w:rsidRPr="00512618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03E6" w14:textId="77777777" w:rsidR="00905595" w:rsidRDefault="00905595" w:rsidP="000970AC">
      <w:r>
        <w:separator/>
      </w:r>
    </w:p>
  </w:footnote>
  <w:footnote w:type="continuationSeparator" w:id="0">
    <w:p w14:paraId="66C1DEAC" w14:textId="77777777" w:rsidR="00905595" w:rsidRDefault="00905595" w:rsidP="000970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FF"/>
    <w:rsid w:val="00082E63"/>
    <w:rsid w:val="000970AC"/>
    <w:rsid w:val="000B5D16"/>
    <w:rsid w:val="002459F0"/>
    <w:rsid w:val="00256728"/>
    <w:rsid w:val="00361640"/>
    <w:rsid w:val="004451ED"/>
    <w:rsid w:val="00512618"/>
    <w:rsid w:val="00737856"/>
    <w:rsid w:val="007A117D"/>
    <w:rsid w:val="007D7593"/>
    <w:rsid w:val="00827DA2"/>
    <w:rsid w:val="008920A3"/>
    <w:rsid w:val="00905595"/>
    <w:rsid w:val="009E3B52"/>
    <w:rsid w:val="00A60D8F"/>
    <w:rsid w:val="00D24DFF"/>
    <w:rsid w:val="00D707FB"/>
    <w:rsid w:val="00DD70EA"/>
    <w:rsid w:val="00E634F1"/>
    <w:rsid w:val="00FA5ABF"/>
    <w:rsid w:val="00FB3A62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FCEAB"/>
  <w15:chartTrackingRefBased/>
  <w15:docId w15:val="{80DDA856-D1F5-4736-9E3E-B938CB336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0970AC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4">
    <w:name w:val="heading 4"/>
    <w:aliases w:val="toc"/>
    <w:basedOn w:val="Normal"/>
    <w:next w:val="Normal"/>
    <w:link w:val="Heading4Char"/>
    <w:qFormat/>
    <w:rsid w:val="000970AC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Body">
    <w:name w:val="Level 1 Body"/>
    <w:basedOn w:val="Normal"/>
    <w:link w:val="Level1BodyChar"/>
    <w:rsid w:val="000970AC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0970AC"/>
    <w:rPr>
      <w:rFonts w:ascii="Arial" w:eastAsia="Times New Roman" w:hAnsi="Arial" w:cs="Times New Roman"/>
      <w:color w:val="000000"/>
      <w:szCs w:val="20"/>
    </w:rPr>
  </w:style>
  <w:style w:type="paragraph" w:customStyle="1" w:styleId="Level3Body">
    <w:name w:val="Level 3 Body"/>
    <w:basedOn w:val="Normal"/>
    <w:link w:val="Level3BodyCharChar"/>
    <w:rsid w:val="000970AC"/>
    <w:pPr>
      <w:numPr>
        <w:ilvl w:val="12"/>
      </w:numPr>
      <w:tabs>
        <w:tab w:val="left" w:pos="-912"/>
        <w:tab w:val="left" w:pos="-720"/>
        <w:tab w:val="left" w:pos="0"/>
        <w:tab w:val="left" w:pos="828"/>
        <w:tab w:val="left" w:pos="1170"/>
        <w:tab w:val="left" w:pos="2160"/>
        <w:tab w:val="left" w:pos="2880"/>
        <w:tab w:val="left" w:pos="34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/>
    </w:pPr>
    <w:rPr>
      <w:color w:val="000000"/>
      <w:szCs w:val="20"/>
    </w:rPr>
  </w:style>
  <w:style w:type="character" w:customStyle="1" w:styleId="Level3BodyCharChar">
    <w:name w:val="Level 3 Body Char Char"/>
    <w:basedOn w:val="Level1BodyChar"/>
    <w:link w:val="Level3Body"/>
    <w:rsid w:val="000970AC"/>
    <w:rPr>
      <w:rFonts w:ascii="Arial" w:eastAsia="Times New Roman" w:hAnsi="Arial" w:cs="Times New Roman"/>
      <w:color w:val="000000"/>
      <w:szCs w:val="20"/>
    </w:rPr>
  </w:style>
  <w:style w:type="paragraph" w:customStyle="1" w:styleId="14bldcentr">
    <w:name w:val="14 bld centr"/>
    <w:aliases w:val="rfp frm"/>
    <w:basedOn w:val="Normal"/>
    <w:rsid w:val="000970AC"/>
    <w:pPr>
      <w:jc w:val="center"/>
    </w:pPr>
    <w:rPr>
      <w:b/>
      <w:bCs/>
      <w:sz w:val="28"/>
      <w:szCs w:val="20"/>
    </w:rPr>
  </w:style>
  <w:style w:type="character" w:customStyle="1" w:styleId="Heading4Char">
    <w:name w:val="Heading 4 Char"/>
    <w:aliases w:val="toc Char"/>
    <w:basedOn w:val="DefaultParagraphFont"/>
    <w:link w:val="Heading4"/>
    <w:rsid w:val="000970AC"/>
    <w:rPr>
      <w:rFonts w:ascii="Arial" w:eastAsia="Times New Roman" w:hAnsi="Arial" w:cs="Times New Roman"/>
      <w:b/>
      <w:bCs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0970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0AC"/>
    <w:rPr>
      <w:rFonts w:ascii="Arial" w:eastAsia="Times New Roman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0970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70AC"/>
    <w:rPr>
      <w:rFonts w:ascii="Arial" w:eastAsia="Times New Roman" w:hAnsi="Arial" w:cs="Times New Roman"/>
    </w:rPr>
  </w:style>
  <w:style w:type="paragraph" w:styleId="Revision">
    <w:name w:val="Revision"/>
    <w:hidden/>
    <w:uiPriority w:val="99"/>
    <w:semiHidden/>
    <w:rsid w:val="00D24DFF"/>
    <w:pPr>
      <w:spacing w:after="0" w:line="240" w:lineRule="auto"/>
    </w:pPr>
    <w:rPr>
      <w:rFonts w:ascii="Arial" w:eastAsia="Times New Roman" w:hAnsi="Arial" w:cs="Times New Roman"/>
    </w:rPr>
  </w:style>
  <w:style w:type="character" w:styleId="Hyperlink">
    <w:name w:val="Hyperlink"/>
    <w:basedOn w:val="DefaultParagraphFont"/>
    <w:uiPriority w:val="99"/>
    <w:unhideWhenUsed/>
    <w:rsid w:val="00DD70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braska.sharefile.com/r-r851496adb2654eafb28fe35b110af7b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28%20-%20Solicitation%20Addendum%20-%20Change%20in%20Scop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28 - Solicitation Addendum - Change in Scope</Template>
  <TotalTime>48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of NE,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Murphy, Bradley</cp:lastModifiedBy>
  <cp:revision>2</cp:revision>
  <dcterms:created xsi:type="dcterms:W3CDTF">2026-07-30T15:21:00Z</dcterms:created>
  <dcterms:modified xsi:type="dcterms:W3CDTF">2026-07-30T15:21:00Z</dcterms:modified>
</cp:coreProperties>
</file>